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CA03D3" w14:textId="77777777" w:rsidR="00112815" w:rsidRDefault="00112815" w:rsidP="00356E5B">
      <w:pPr>
        <w:spacing w:after="0" w:line="240" w:lineRule="auto"/>
        <w:rPr>
          <w:rFonts w:ascii="National 2" w:hAnsi="National 2"/>
        </w:rPr>
      </w:pPr>
    </w:p>
    <w:p w14:paraId="7980C3D7" w14:textId="77777777" w:rsidR="00B87363" w:rsidRDefault="00B87363" w:rsidP="005D2D8D">
      <w:pPr>
        <w:rPr>
          <w:rFonts w:ascii="National 2" w:hAnsi="National 2"/>
        </w:rPr>
      </w:pPr>
    </w:p>
    <w:p w14:paraId="3456D8CB" w14:textId="360E772E" w:rsidR="00310ACA" w:rsidRDefault="00310ACA" w:rsidP="00310ACA">
      <w:pPr>
        <w:jc w:val="center"/>
        <w:rPr>
          <w:rFonts w:ascii="National 2" w:hAnsi="National 2"/>
        </w:rPr>
      </w:pPr>
      <w:r>
        <w:rPr>
          <w:rFonts w:ascii="National 2" w:hAnsi="National 2"/>
        </w:rPr>
        <w:t>Implementation Science Fundamentals</w:t>
      </w:r>
    </w:p>
    <w:p w14:paraId="479BA930" w14:textId="06CCB12D" w:rsidR="00310ACA" w:rsidRDefault="00FE5EF8" w:rsidP="00310ACA">
      <w:pPr>
        <w:spacing w:after="0"/>
        <w:jc w:val="center"/>
        <w:rPr>
          <w:rFonts w:ascii="National 2" w:hAnsi="National 2"/>
        </w:rPr>
      </w:pPr>
      <w:r>
        <w:rPr>
          <w:rFonts w:ascii="National 2" w:hAnsi="National 2"/>
        </w:rPr>
        <w:t>November 11</w:t>
      </w:r>
      <w:r w:rsidR="0030627A">
        <w:rPr>
          <w:rFonts w:ascii="National 2" w:hAnsi="National 2"/>
        </w:rPr>
        <w:t>, 2026</w:t>
      </w:r>
    </w:p>
    <w:p w14:paraId="09821472" w14:textId="77777777" w:rsidR="000354E8" w:rsidRPr="005A2CFA" w:rsidRDefault="000354E8" w:rsidP="2426F5DC">
      <w:pPr>
        <w:spacing w:after="0"/>
        <w:jc w:val="center"/>
        <w:rPr>
          <w:rFonts w:ascii="National 2" w:hAnsi="National 2"/>
          <w:b/>
          <w:bCs/>
          <w:sz w:val="24"/>
          <w:szCs w:val="24"/>
        </w:rPr>
      </w:pPr>
    </w:p>
    <w:p w14:paraId="50FD5095" w14:textId="77777777" w:rsidR="00C11AF5" w:rsidRPr="00C11AF5" w:rsidRDefault="00C11AF5" w:rsidP="00C11AF5">
      <w:pPr>
        <w:spacing w:after="0"/>
        <w:jc w:val="center"/>
        <w:rPr>
          <w:rFonts w:ascii="National 2" w:hAnsi="National 2"/>
          <w:b/>
          <w:bCs/>
          <w:sz w:val="24"/>
          <w:szCs w:val="24"/>
        </w:rPr>
      </w:pPr>
    </w:p>
    <w:p w14:paraId="21093760" w14:textId="77777777" w:rsidR="00C11AF5" w:rsidRPr="00C11AF5" w:rsidRDefault="00C11AF5" w:rsidP="00C11AF5">
      <w:pPr>
        <w:spacing w:after="0"/>
        <w:jc w:val="center"/>
        <w:rPr>
          <w:rFonts w:ascii="National 2" w:hAnsi="National 2"/>
          <w:b/>
          <w:bCs/>
          <w:sz w:val="24"/>
          <w:szCs w:val="24"/>
        </w:rPr>
      </w:pPr>
    </w:p>
    <w:p w14:paraId="5ACEA855" w14:textId="77777777" w:rsidR="008E0D20" w:rsidRDefault="00C11AF5" w:rsidP="00C11AF5">
      <w:pPr>
        <w:spacing w:after="0"/>
        <w:jc w:val="center"/>
        <w:rPr>
          <w:rFonts w:ascii="National 2" w:hAnsi="National 2"/>
          <w:b/>
          <w:bCs/>
          <w:sz w:val="24"/>
          <w:szCs w:val="24"/>
        </w:rPr>
      </w:pPr>
      <w:r w:rsidRPr="00C11AF5">
        <w:rPr>
          <w:rFonts w:ascii="National 2" w:hAnsi="National 2"/>
          <w:b/>
          <w:bCs/>
          <w:sz w:val="24"/>
          <w:szCs w:val="24"/>
        </w:rPr>
        <w:t xml:space="preserve"> Practical Guidance on How to Conduct Implementation Cost Evaluations in Implementation Research </w:t>
      </w:r>
    </w:p>
    <w:p w14:paraId="78CAAA71" w14:textId="77777777" w:rsidR="008E0D20" w:rsidRDefault="008E0D20" w:rsidP="00C11AF5">
      <w:pPr>
        <w:spacing w:after="0"/>
        <w:jc w:val="center"/>
        <w:rPr>
          <w:rFonts w:ascii="National 2" w:hAnsi="National 2"/>
          <w:b/>
          <w:bCs/>
          <w:sz w:val="24"/>
          <w:szCs w:val="24"/>
        </w:rPr>
      </w:pPr>
    </w:p>
    <w:p w14:paraId="07E452D0" w14:textId="0569734A" w:rsidR="00610DBF" w:rsidRPr="007B4DE9" w:rsidRDefault="00EA3673" w:rsidP="007128B4">
      <w:pPr>
        <w:spacing w:after="0"/>
        <w:jc w:val="center"/>
        <w:rPr>
          <w:rFonts w:ascii="National 2" w:hAnsi="National 2"/>
        </w:rPr>
      </w:pPr>
      <w:r w:rsidRPr="4C6B6807">
        <w:rPr>
          <w:rFonts w:ascii="National 2" w:hAnsi="National 2"/>
        </w:rPr>
        <w:t>Presenter:</w:t>
      </w:r>
    </w:p>
    <w:p w14:paraId="5AD000DA" w14:textId="0443F3AF" w:rsidR="00B63A20" w:rsidRDefault="00E874CD" w:rsidP="2426F5DC">
      <w:pPr>
        <w:spacing w:after="0"/>
        <w:jc w:val="center"/>
        <w:rPr>
          <w:rFonts w:ascii="National 2" w:hAnsi="National 2"/>
          <w:i/>
          <w:iCs/>
          <w:sz w:val="24"/>
          <w:szCs w:val="24"/>
        </w:rPr>
      </w:pPr>
      <w:r>
        <w:rPr>
          <w:rFonts w:ascii="National 2" w:hAnsi="National 2"/>
          <w:i/>
          <w:iCs/>
          <w:sz w:val="24"/>
          <w:szCs w:val="24"/>
        </w:rPr>
        <w:t>Andria Eisman</w:t>
      </w:r>
      <w:r w:rsidR="00A71F74">
        <w:rPr>
          <w:rFonts w:ascii="National 2" w:hAnsi="National 2"/>
          <w:i/>
          <w:iCs/>
          <w:sz w:val="24"/>
          <w:szCs w:val="24"/>
        </w:rPr>
        <w:t>, PhD, M</w:t>
      </w:r>
      <w:r>
        <w:rPr>
          <w:rFonts w:ascii="National 2" w:hAnsi="National 2"/>
          <w:i/>
          <w:iCs/>
          <w:sz w:val="24"/>
          <w:szCs w:val="24"/>
        </w:rPr>
        <w:t>PH, MS</w:t>
      </w:r>
    </w:p>
    <w:p w14:paraId="13661EFA" w14:textId="330870CD" w:rsidR="00CE334C" w:rsidRDefault="00FC7C3F" w:rsidP="00F84C18">
      <w:pPr>
        <w:spacing w:after="0"/>
        <w:jc w:val="center"/>
        <w:rPr>
          <w:rFonts w:ascii="National 2" w:hAnsi="National 2"/>
          <w:sz w:val="24"/>
          <w:szCs w:val="24"/>
        </w:rPr>
      </w:pPr>
      <w:r>
        <w:rPr>
          <w:rFonts w:ascii="National 2" w:hAnsi="National 2"/>
          <w:sz w:val="24"/>
          <w:szCs w:val="24"/>
        </w:rPr>
        <w:t>Ass</w:t>
      </w:r>
      <w:r w:rsidR="00C43EED">
        <w:rPr>
          <w:rFonts w:ascii="National 2" w:hAnsi="National 2"/>
          <w:sz w:val="24"/>
          <w:szCs w:val="24"/>
        </w:rPr>
        <w:t>ociate</w:t>
      </w:r>
      <w:r>
        <w:rPr>
          <w:rFonts w:ascii="National 2" w:hAnsi="National 2"/>
          <w:sz w:val="24"/>
          <w:szCs w:val="24"/>
        </w:rPr>
        <w:t xml:space="preserve"> Professor </w:t>
      </w:r>
    </w:p>
    <w:p w14:paraId="37C835FF" w14:textId="12870A71" w:rsidR="00C43EED" w:rsidRPr="00B96F44" w:rsidRDefault="00C43EED" w:rsidP="00C43EED">
      <w:pPr>
        <w:spacing w:after="0"/>
        <w:jc w:val="center"/>
        <w:rPr>
          <w:rFonts w:ascii="National 2" w:hAnsi="National 2"/>
          <w:sz w:val="24"/>
          <w:szCs w:val="24"/>
        </w:rPr>
      </w:pPr>
      <w:proofErr w:type="spellStart"/>
      <w:r>
        <w:rPr>
          <w:rFonts w:ascii="National 2" w:hAnsi="National 2"/>
          <w:sz w:val="24"/>
          <w:szCs w:val="24"/>
        </w:rPr>
        <w:t>Bursky</w:t>
      </w:r>
      <w:proofErr w:type="spellEnd"/>
      <w:r>
        <w:rPr>
          <w:rFonts w:ascii="National 2" w:hAnsi="National 2"/>
          <w:sz w:val="24"/>
          <w:szCs w:val="24"/>
        </w:rPr>
        <w:t xml:space="preserve"> School of Public Health | Washington University in St. Louis</w:t>
      </w:r>
    </w:p>
    <w:p w14:paraId="228D0396" w14:textId="31614E6E" w:rsidR="000E35CD" w:rsidRDefault="000E35CD" w:rsidP="000E35CD">
      <w:pPr>
        <w:spacing w:after="0"/>
        <w:jc w:val="center"/>
        <w:rPr>
          <w:rFonts w:ascii="National 2" w:hAnsi="National 2"/>
          <w:sz w:val="24"/>
          <w:szCs w:val="24"/>
        </w:rPr>
      </w:pPr>
      <w:r>
        <w:rPr>
          <w:rFonts w:ascii="National 2" w:hAnsi="National 2"/>
          <w:sz w:val="24"/>
          <w:szCs w:val="24"/>
        </w:rPr>
        <w:t>*****</w:t>
      </w:r>
    </w:p>
    <w:p w14:paraId="29AC8339" w14:textId="77777777" w:rsidR="000E35CD" w:rsidRPr="000E35CD" w:rsidRDefault="000E35CD" w:rsidP="000E35CD">
      <w:pPr>
        <w:spacing w:after="0"/>
        <w:jc w:val="center"/>
        <w:rPr>
          <w:rFonts w:ascii="National 2" w:hAnsi="National 2"/>
          <w:sz w:val="24"/>
          <w:szCs w:val="24"/>
        </w:rPr>
      </w:pPr>
    </w:p>
    <w:p w14:paraId="2E4F3823" w14:textId="4A7A8F15" w:rsidR="00310ACA" w:rsidRPr="00DD684E" w:rsidRDefault="00310ACA" w:rsidP="00DD684E">
      <w:pPr>
        <w:spacing w:after="0"/>
        <w:jc w:val="center"/>
        <w:rPr>
          <w:rFonts w:ascii="National 2" w:hAnsi="National 2"/>
        </w:rPr>
      </w:pPr>
      <w:r w:rsidRPr="00DD684E">
        <w:rPr>
          <w:rFonts w:ascii="National 2" w:hAnsi="National 2"/>
        </w:rPr>
        <w:t>Hosted by:</w:t>
      </w:r>
    </w:p>
    <w:p w14:paraId="700DE6DA" w14:textId="64938AD9" w:rsidR="00310ACA" w:rsidRPr="00310ACA" w:rsidRDefault="00310ACA" w:rsidP="00310ACA">
      <w:pPr>
        <w:spacing w:after="0"/>
        <w:jc w:val="center"/>
        <w:rPr>
          <w:rFonts w:ascii="National 2" w:hAnsi="National 2"/>
          <w:i/>
          <w:iCs/>
        </w:rPr>
      </w:pPr>
      <w:r w:rsidRPr="00310ACA">
        <w:rPr>
          <w:rFonts w:ascii="National 2" w:hAnsi="National 2"/>
          <w:i/>
          <w:iCs/>
        </w:rPr>
        <w:t>Jeremiah Brown, PhD</w:t>
      </w:r>
    </w:p>
    <w:p w14:paraId="16317FE7" w14:textId="090B65BD" w:rsidR="00310ACA" w:rsidRPr="00310ACA" w:rsidRDefault="00310ACA" w:rsidP="00310ACA">
      <w:pPr>
        <w:spacing w:after="0"/>
        <w:jc w:val="center"/>
        <w:rPr>
          <w:rFonts w:ascii="National 2" w:hAnsi="National 2"/>
          <w:i/>
          <w:iCs/>
        </w:rPr>
      </w:pPr>
      <w:r w:rsidRPr="00310ACA">
        <w:rPr>
          <w:rFonts w:ascii="National 2" w:hAnsi="National 2"/>
          <w:i/>
          <w:iCs/>
        </w:rPr>
        <w:t>Director, Dartmouth Center for Implementation Science</w:t>
      </w:r>
    </w:p>
    <w:p w14:paraId="3146CBE6" w14:textId="7CD66D75" w:rsidR="00310ACA" w:rsidRPr="00310ACA" w:rsidRDefault="00310ACA" w:rsidP="00310ACA">
      <w:pPr>
        <w:spacing w:after="0"/>
        <w:jc w:val="center"/>
        <w:rPr>
          <w:rFonts w:ascii="National 2" w:hAnsi="National 2"/>
          <w:i/>
          <w:iCs/>
        </w:rPr>
      </w:pPr>
    </w:p>
    <w:p w14:paraId="6FADFC62" w14:textId="5B9C708F" w:rsidR="00310ACA" w:rsidRPr="00310ACA" w:rsidRDefault="00310ACA" w:rsidP="00310ACA">
      <w:pPr>
        <w:spacing w:after="0"/>
        <w:jc w:val="center"/>
        <w:rPr>
          <w:rFonts w:ascii="National 2" w:hAnsi="National 2"/>
          <w:i/>
          <w:iCs/>
        </w:rPr>
      </w:pPr>
      <w:r w:rsidRPr="00310ACA">
        <w:rPr>
          <w:rFonts w:ascii="National 2" w:hAnsi="National 2"/>
          <w:i/>
          <w:iCs/>
        </w:rPr>
        <w:t>Kelly Aschbrenner, PhD</w:t>
      </w:r>
    </w:p>
    <w:p w14:paraId="0B4ABF6F" w14:textId="7C6DDC29" w:rsidR="00310ACA" w:rsidRDefault="00310ACA" w:rsidP="00310ACA">
      <w:pPr>
        <w:spacing w:after="0"/>
        <w:jc w:val="center"/>
        <w:rPr>
          <w:rFonts w:ascii="National 2" w:hAnsi="National 2"/>
          <w:i/>
          <w:iCs/>
        </w:rPr>
      </w:pPr>
      <w:r w:rsidRPr="00310ACA">
        <w:rPr>
          <w:rFonts w:ascii="National 2" w:hAnsi="National 2"/>
          <w:i/>
          <w:iCs/>
        </w:rPr>
        <w:t>Co-Director, Dartmouth Center for Implementation Science</w:t>
      </w:r>
    </w:p>
    <w:p w14:paraId="1601E08F" w14:textId="77777777" w:rsidR="00BB4004" w:rsidRDefault="00BB4004" w:rsidP="00310ACA">
      <w:pPr>
        <w:spacing w:after="0"/>
        <w:jc w:val="center"/>
        <w:rPr>
          <w:rFonts w:ascii="National 2" w:hAnsi="National 2"/>
          <w:i/>
          <w:iCs/>
        </w:rPr>
      </w:pPr>
    </w:p>
    <w:p w14:paraId="4DC57B3E" w14:textId="13272485" w:rsidR="00BB4004" w:rsidRPr="00310ACA" w:rsidRDefault="00BB4004" w:rsidP="00BB4004">
      <w:pPr>
        <w:spacing w:after="0"/>
        <w:jc w:val="center"/>
        <w:rPr>
          <w:rFonts w:ascii="National 2" w:hAnsi="National 2"/>
          <w:i/>
          <w:iCs/>
        </w:rPr>
      </w:pPr>
      <w:r>
        <w:rPr>
          <w:rFonts w:ascii="National 2" w:hAnsi="National 2"/>
          <w:i/>
          <w:iCs/>
        </w:rPr>
        <w:t>Gloria Guevara-Alvarez</w:t>
      </w:r>
      <w:r w:rsidRPr="00310ACA">
        <w:rPr>
          <w:rFonts w:ascii="National 2" w:hAnsi="National 2"/>
          <w:i/>
          <w:iCs/>
        </w:rPr>
        <w:t>, PhD</w:t>
      </w:r>
      <w:r>
        <w:rPr>
          <w:rFonts w:ascii="National 2" w:hAnsi="National 2"/>
          <w:i/>
          <w:iCs/>
        </w:rPr>
        <w:t>, MPPA</w:t>
      </w:r>
    </w:p>
    <w:p w14:paraId="2C15E190" w14:textId="2816CBC3" w:rsidR="00BB4004" w:rsidRDefault="00BB4004" w:rsidP="00BB4004">
      <w:pPr>
        <w:spacing w:after="0"/>
        <w:jc w:val="center"/>
        <w:rPr>
          <w:rFonts w:ascii="National 2" w:hAnsi="National 2"/>
          <w:i/>
          <w:iCs/>
        </w:rPr>
      </w:pPr>
      <w:r>
        <w:rPr>
          <w:rFonts w:ascii="National 2" w:hAnsi="National 2"/>
          <w:i/>
          <w:iCs/>
        </w:rPr>
        <w:t>Research Scientist</w:t>
      </w:r>
      <w:r w:rsidRPr="00310ACA">
        <w:rPr>
          <w:rFonts w:ascii="National 2" w:hAnsi="National 2"/>
          <w:i/>
          <w:iCs/>
        </w:rPr>
        <w:t>, Dartmouth Center for Implementation Science</w:t>
      </w:r>
    </w:p>
    <w:p w14:paraId="6A601EAF" w14:textId="77777777" w:rsidR="00902EE6" w:rsidRDefault="00902EE6" w:rsidP="00310ACA">
      <w:pPr>
        <w:spacing w:after="0"/>
        <w:rPr>
          <w:rFonts w:ascii="National 2" w:hAnsi="National 2"/>
          <w:i/>
          <w:iCs/>
        </w:rPr>
      </w:pPr>
    </w:p>
    <w:p w14:paraId="366334EB" w14:textId="77777777" w:rsidR="00BB4004" w:rsidRDefault="00BB4004" w:rsidP="00310ACA">
      <w:pPr>
        <w:spacing w:after="0"/>
        <w:rPr>
          <w:rFonts w:ascii="National 2" w:hAnsi="National 2"/>
        </w:rPr>
      </w:pPr>
    </w:p>
    <w:p w14:paraId="21CB5F5F" w14:textId="4560C7A0" w:rsidR="00310ACA" w:rsidRPr="00310ACA" w:rsidRDefault="00310ACA" w:rsidP="00310ACA">
      <w:pPr>
        <w:spacing w:after="0"/>
        <w:rPr>
          <w:rFonts w:ascii="National 2" w:hAnsi="National 2"/>
          <w:b/>
          <w:bCs/>
        </w:rPr>
      </w:pPr>
      <w:r w:rsidRPr="00310ACA">
        <w:rPr>
          <w:rFonts w:ascii="National 2" w:hAnsi="National 2"/>
          <w:b/>
          <w:bCs/>
        </w:rPr>
        <w:t>Agenda</w:t>
      </w:r>
    </w:p>
    <w:p w14:paraId="2B57AA61" w14:textId="77777777" w:rsidR="00310ACA" w:rsidRDefault="00310ACA" w:rsidP="00EA3673">
      <w:pPr>
        <w:spacing w:after="0"/>
        <w:rPr>
          <w:rFonts w:ascii="National 2" w:hAnsi="National 2"/>
        </w:rPr>
      </w:pPr>
    </w:p>
    <w:p w14:paraId="242F521C" w14:textId="77777777" w:rsidR="00292BFA" w:rsidRDefault="00310ACA" w:rsidP="00292BFA">
      <w:pPr>
        <w:rPr>
          <w:rFonts w:ascii="National 2" w:hAnsi="National 2"/>
        </w:rPr>
      </w:pPr>
      <w:r w:rsidRPr="007D4A42">
        <w:rPr>
          <w:rFonts w:ascii="National 2" w:hAnsi="National 2"/>
          <w:b/>
          <w:bCs/>
        </w:rPr>
        <w:t>12:00 – 12:45PM:</w:t>
      </w:r>
      <w:r>
        <w:rPr>
          <w:rFonts w:ascii="National 2" w:hAnsi="National 2"/>
        </w:rPr>
        <w:t xml:space="preserve"> </w:t>
      </w:r>
    </w:p>
    <w:p w14:paraId="0ADC6E1E" w14:textId="15927BE3" w:rsidR="00310ACA" w:rsidRPr="002370D2" w:rsidRDefault="00EA3673" w:rsidP="00292BFA">
      <w:pPr>
        <w:rPr>
          <w:rFonts w:ascii="National 2" w:hAnsi="National 2"/>
          <w:i/>
          <w:iCs/>
          <w:color w:val="EE0000"/>
        </w:rPr>
      </w:pPr>
      <w:r>
        <w:rPr>
          <w:rFonts w:ascii="National 2" w:hAnsi="National 2"/>
        </w:rPr>
        <w:t>Presentation from</w:t>
      </w:r>
      <w:r w:rsidR="00DD684E">
        <w:rPr>
          <w:rFonts w:ascii="National 2" w:hAnsi="National 2"/>
        </w:rPr>
        <w:t xml:space="preserve"> </w:t>
      </w:r>
      <w:r w:rsidR="00BB4004">
        <w:rPr>
          <w:rFonts w:ascii="National 2" w:hAnsi="National 2"/>
        </w:rPr>
        <w:t>Andria Eisman, PhD</w:t>
      </w:r>
      <w:r w:rsidR="00A15A79">
        <w:rPr>
          <w:rFonts w:ascii="National 2" w:hAnsi="National 2"/>
        </w:rPr>
        <w:t xml:space="preserve"> </w:t>
      </w:r>
      <w:r w:rsidR="00DD684E">
        <w:rPr>
          <w:rFonts w:ascii="National 2" w:hAnsi="National 2"/>
        </w:rPr>
        <w:t xml:space="preserve">on </w:t>
      </w:r>
      <w:r w:rsidR="00DE6F5F">
        <w:rPr>
          <w:rFonts w:ascii="National 2" w:hAnsi="National 2"/>
        </w:rPr>
        <w:t>Experimentally Tested Implementation Strategies</w:t>
      </w:r>
      <w:r w:rsidR="00770606">
        <w:rPr>
          <w:rFonts w:ascii="National 2" w:hAnsi="National 2"/>
        </w:rPr>
        <w:t xml:space="preserve"> in</w:t>
      </w:r>
      <w:r w:rsidR="00D00508">
        <w:rPr>
          <w:rFonts w:ascii="National 2" w:hAnsi="National 2"/>
        </w:rPr>
        <w:t xml:space="preserve"> Implementation Research </w:t>
      </w:r>
    </w:p>
    <w:p w14:paraId="15DAE77C" w14:textId="77777777" w:rsidR="00EA3673" w:rsidRPr="00EA3673" w:rsidRDefault="00310ACA" w:rsidP="00EA3673">
      <w:pPr>
        <w:rPr>
          <w:rFonts w:ascii="National 2" w:hAnsi="National 2"/>
          <w:b/>
          <w:bCs/>
        </w:rPr>
      </w:pPr>
      <w:r w:rsidRPr="007D4A42">
        <w:rPr>
          <w:rFonts w:ascii="National 2" w:hAnsi="National 2"/>
          <w:b/>
          <w:bCs/>
        </w:rPr>
        <w:t>12:45 – 1:00PM:</w:t>
      </w:r>
      <w:r w:rsidRPr="00EA3673">
        <w:rPr>
          <w:rFonts w:ascii="National 2" w:hAnsi="National 2"/>
          <w:b/>
          <w:bCs/>
        </w:rPr>
        <w:t xml:space="preserve"> </w:t>
      </w:r>
    </w:p>
    <w:p w14:paraId="4118899C" w14:textId="1CE44B23" w:rsidR="003E5E25" w:rsidRPr="000E35CD" w:rsidRDefault="00310ACA" w:rsidP="000E35CD">
      <w:pPr>
        <w:spacing w:after="0"/>
        <w:rPr>
          <w:rFonts w:ascii="National 2" w:hAnsi="National 2"/>
        </w:rPr>
      </w:pPr>
      <w:r>
        <w:rPr>
          <w:rFonts w:ascii="National 2" w:hAnsi="National 2"/>
        </w:rPr>
        <w:t xml:space="preserve">Audience </w:t>
      </w:r>
      <w:r w:rsidR="007D4A42">
        <w:rPr>
          <w:rFonts w:ascii="National 2" w:hAnsi="National 2"/>
        </w:rPr>
        <w:t>q</w:t>
      </w:r>
      <w:r>
        <w:rPr>
          <w:rFonts w:ascii="National 2" w:hAnsi="National 2"/>
        </w:rPr>
        <w:t xml:space="preserve">uestions </w:t>
      </w:r>
      <w:r w:rsidR="007D4A42">
        <w:rPr>
          <w:rFonts w:ascii="National 2" w:hAnsi="National 2"/>
        </w:rPr>
        <w:t xml:space="preserve">for the </w:t>
      </w:r>
      <w:r w:rsidR="00EA3673">
        <w:rPr>
          <w:rFonts w:ascii="National 2" w:hAnsi="National 2"/>
        </w:rPr>
        <w:t>presenter,</w:t>
      </w:r>
      <w:r w:rsidR="007D4A42">
        <w:rPr>
          <w:rFonts w:ascii="National 2" w:hAnsi="National 2"/>
        </w:rPr>
        <w:t xml:space="preserve"> </w:t>
      </w:r>
      <w:r>
        <w:rPr>
          <w:rFonts w:ascii="National 2" w:hAnsi="National 2"/>
        </w:rPr>
        <w:t>moderated by Dr. Aschbrenner</w:t>
      </w:r>
      <w:r w:rsidR="00770606">
        <w:rPr>
          <w:rFonts w:ascii="National 2" w:hAnsi="National 2"/>
        </w:rPr>
        <w:t xml:space="preserve"> </w:t>
      </w:r>
      <w:r w:rsidR="00BB4004">
        <w:rPr>
          <w:rFonts w:ascii="National 2" w:hAnsi="National 2"/>
        </w:rPr>
        <w:t>and Dr. Guevara-Alvarez</w:t>
      </w:r>
    </w:p>
    <w:sectPr w:rsidR="003E5E25" w:rsidRPr="000E35CD" w:rsidSect="00C71177">
      <w:headerReference w:type="default" r:id="rId11"/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B52026" w14:textId="77777777" w:rsidR="005F27CF" w:rsidRDefault="005F27CF" w:rsidP="003E5E25">
      <w:pPr>
        <w:spacing w:after="0" w:line="240" w:lineRule="auto"/>
      </w:pPr>
      <w:r>
        <w:separator/>
      </w:r>
    </w:p>
  </w:endnote>
  <w:endnote w:type="continuationSeparator" w:id="0">
    <w:p w14:paraId="510F16F4" w14:textId="77777777" w:rsidR="005F27CF" w:rsidRDefault="005F27CF" w:rsidP="003E5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tional 2">
    <w:panose1 w:val="020B0504030502020203"/>
    <w:charset w:val="4D"/>
    <w:family w:val="swiss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D0A74A" w14:textId="77777777" w:rsidR="005F27CF" w:rsidRDefault="005F27CF" w:rsidP="003E5E25">
      <w:pPr>
        <w:spacing w:after="0" w:line="240" w:lineRule="auto"/>
      </w:pPr>
      <w:r>
        <w:separator/>
      </w:r>
    </w:p>
  </w:footnote>
  <w:footnote w:type="continuationSeparator" w:id="0">
    <w:p w14:paraId="19053B6B" w14:textId="77777777" w:rsidR="005F27CF" w:rsidRDefault="005F27CF" w:rsidP="003E5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8EDA1F" w14:textId="77777777" w:rsidR="00C00E9F" w:rsidRPr="00C00E9F" w:rsidRDefault="00C00E9F" w:rsidP="00C00E9F">
    <w:pPr>
      <w:pStyle w:val="Header"/>
      <w:jc w:val="center"/>
    </w:pPr>
    <w:r>
      <w:rPr>
        <w:noProof/>
      </w:rPr>
      <w:drawing>
        <wp:inline distT="0" distB="0" distL="0" distR="0" wp14:anchorId="1CF34301" wp14:editId="3B5E4D50">
          <wp:extent cx="4979670" cy="828349"/>
          <wp:effectExtent l="0" t="0" r="0" b="0"/>
          <wp:docPr id="48367582" name="Picture 7" descr="A black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67582" name="Picture 7" descr="A black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4837" cy="830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E63077"/>
    <w:multiLevelType w:val="multilevel"/>
    <w:tmpl w:val="EE62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D7CE9"/>
    <w:multiLevelType w:val="multilevel"/>
    <w:tmpl w:val="F9BC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A6D1F"/>
    <w:multiLevelType w:val="multilevel"/>
    <w:tmpl w:val="2D40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06621107">
    <w:abstractNumId w:val="1"/>
  </w:num>
  <w:num w:numId="2" w16cid:durableId="1661034619">
    <w:abstractNumId w:val="0"/>
  </w:num>
  <w:num w:numId="3" w16cid:durableId="178677613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CA"/>
    <w:rsid w:val="00012B4E"/>
    <w:rsid w:val="00012C1A"/>
    <w:rsid w:val="0001517D"/>
    <w:rsid w:val="000174CF"/>
    <w:rsid w:val="00027100"/>
    <w:rsid w:val="000354E8"/>
    <w:rsid w:val="00047020"/>
    <w:rsid w:val="0005652D"/>
    <w:rsid w:val="00062C6D"/>
    <w:rsid w:val="00071F6C"/>
    <w:rsid w:val="00081B9D"/>
    <w:rsid w:val="000832B5"/>
    <w:rsid w:val="00096DFC"/>
    <w:rsid w:val="000B4C43"/>
    <w:rsid w:val="000E35CD"/>
    <w:rsid w:val="000F3746"/>
    <w:rsid w:val="000F7D0A"/>
    <w:rsid w:val="00112815"/>
    <w:rsid w:val="0013112D"/>
    <w:rsid w:val="001335DF"/>
    <w:rsid w:val="001543AC"/>
    <w:rsid w:val="001559E8"/>
    <w:rsid w:val="0017080C"/>
    <w:rsid w:val="00172655"/>
    <w:rsid w:val="0018053F"/>
    <w:rsid w:val="00192919"/>
    <w:rsid w:val="001A4EB6"/>
    <w:rsid w:val="001B490E"/>
    <w:rsid w:val="00213D33"/>
    <w:rsid w:val="00225DF7"/>
    <w:rsid w:val="00227B84"/>
    <w:rsid w:val="002370D2"/>
    <w:rsid w:val="00271333"/>
    <w:rsid w:val="00286033"/>
    <w:rsid w:val="00286378"/>
    <w:rsid w:val="00292BFA"/>
    <w:rsid w:val="002B05B7"/>
    <w:rsid w:val="002B5EB1"/>
    <w:rsid w:val="002D4E1A"/>
    <w:rsid w:val="002E789B"/>
    <w:rsid w:val="0030116A"/>
    <w:rsid w:val="0030627A"/>
    <w:rsid w:val="00310ACA"/>
    <w:rsid w:val="00313CFA"/>
    <w:rsid w:val="00322629"/>
    <w:rsid w:val="003408D5"/>
    <w:rsid w:val="00346603"/>
    <w:rsid w:val="00356E5B"/>
    <w:rsid w:val="00366379"/>
    <w:rsid w:val="003930AE"/>
    <w:rsid w:val="003C7C47"/>
    <w:rsid w:val="003E5E25"/>
    <w:rsid w:val="004007ED"/>
    <w:rsid w:val="00414949"/>
    <w:rsid w:val="0045217D"/>
    <w:rsid w:val="004641EB"/>
    <w:rsid w:val="004749B5"/>
    <w:rsid w:val="004E441C"/>
    <w:rsid w:val="004E59AB"/>
    <w:rsid w:val="0051050A"/>
    <w:rsid w:val="005152F0"/>
    <w:rsid w:val="005202F6"/>
    <w:rsid w:val="005A2CFA"/>
    <w:rsid w:val="005D13AB"/>
    <w:rsid w:val="005D2D8D"/>
    <w:rsid w:val="005E1F1F"/>
    <w:rsid w:val="005E2BE1"/>
    <w:rsid w:val="005F27CF"/>
    <w:rsid w:val="005F6DEE"/>
    <w:rsid w:val="0060630D"/>
    <w:rsid w:val="00610DBF"/>
    <w:rsid w:val="006159F4"/>
    <w:rsid w:val="006332E2"/>
    <w:rsid w:val="00636DA5"/>
    <w:rsid w:val="0063711F"/>
    <w:rsid w:val="00656A55"/>
    <w:rsid w:val="00690B71"/>
    <w:rsid w:val="006B7954"/>
    <w:rsid w:val="006D5D81"/>
    <w:rsid w:val="007128B4"/>
    <w:rsid w:val="00713F06"/>
    <w:rsid w:val="00716C7D"/>
    <w:rsid w:val="00734871"/>
    <w:rsid w:val="00755A19"/>
    <w:rsid w:val="0076433A"/>
    <w:rsid w:val="00770606"/>
    <w:rsid w:val="007739E2"/>
    <w:rsid w:val="007915E3"/>
    <w:rsid w:val="00791B71"/>
    <w:rsid w:val="00791DD1"/>
    <w:rsid w:val="00794221"/>
    <w:rsid w:val="007B4DE9"/>
    <w:rsid w:val="007B63CB"/>
    <w:rsid w:val="007D4A42"/>
    <w:rsid w:val="007E57B0"/>
    <w:rsid w:val="007E6A4C"/>
    <w:rsid w:val="00802146"/>
    <w:rsid w:val="00827C61"/>
    <w:rsid w:val="00846296"/>
    <w:rsid w:val="008627DA"/>
    <w:rsid w:val="008B454A"/>
    <w:rsid w:val="008C12C0"/>
    <w:rsid w:val="008C77AB"/>
    <w:rsid w:val="008E0D20"/>
    <w:rsid w:val="008F5BC5"/>
    <w:rsid w:val="00902B70"/>
    <w:rsid w:val="00902EE6"/>
    <w:rsid w:val="009177F3"/>
    <w:rsid w:val="00930AB0"/>
    <w:rsid w:val="00934DBF"/>
    <w:rsid w:val="00936DDC"/>
    <w:rsid w:val="00943971"/>
    <w:rsid w:val="00947362"/>
    <w:rsid w:val="0095160D"/>
    <w:rsid w:val="00957129"/>
    <w:rsid w:val="00957CE0"/>
    <w:rsid w:val="00973A2B"/>
    <w:rsid w:val="00975013"/>
    <w:rsid w:val="009863BC"/>
    <w:rsid w:val="009872A2"/>
    <w:rsid w:val="009B1F6C"/>
    <w:rsid w:val="009B3AAD"/>
    <w:rsid w:val="009B56AD"/>
    <w:rsid w:val="009D2675"/>
    <w:rsid w:val="00A062AA"/>
    <w:rsid w:val="00A15A79"/>
    <w:rsid w:val="00A36129"/>
    <w:rsid w:val="00A513E7"/>
    <w:rsid w:val="00A71579"/>
    <w:rsid w:val="00A71F74"/>
    <w:rsid w:val="00AD7E54"/>
    <w:rsid w:val="00B1083E"/>
    <w:rsid w:val="00B40218"/>
    <w:rsid w:val="00B436EF"/>
    <w:rsid w:val="00B566E9"/>
    <w:rsid w:val="00B57714"/>
    <w:rsid w:val="00B63A20"/>
    <w:rsid w:val="00B67369"/>
    <w:rsid w:val="00B67C0D"/>
    <w:rsid w:val="00B800F5"/>
    <w:rsid w:val="00B87363"/>
    <w:rsid w:val="00B96F44"/>
    <w:rsid w:val="00BA4884"/>
    <w:rsid w:val="00BB4004"/>
    <w:rsid w:val="00BF3895"/>
    <w:rsid w:val="00C00E9F"/>
    <w:rsid w:val="00C04732"/>
    <w:rsid w:val="00C06A8C"/>
    <w:rsid w:val="00C11AF5"/>
    <w:rsid w:val="00C148DE"/>
    <w:rsid w:val="00C17CAE"/>
    <w:rsid w:val="00C243F5"/>
    <w:rsid w:val="00C43EED"/>
    <w:rsid w:val="00C45B17"/>
    <w:rsid w:val="00C555F6"/>
    <w:rsid w:val="00C71177"/>
    <w:rsid w:val="00C868CF"/>
    <w:rsid w:val="00C91C26"/>
    <w:rsid w:val="00C9598E"/>
    <w:rsid w:val="00CB3846"/>
    <w:rsid w:val="00CC5D8E"/>
    <w:rsid w:val="00CE1F4F"/>
    <w:rsid w:val="00CE334C"/>
    <w:rsid w:val="00CF7176"/>
    <w:rsid w:val="00D00508"/>
    <w:rsid w:val="00D06AC8"/>
    <w:rsid w:val="00D23EB8"/>
    <w:rsid w:val="00D26B89"/>
    <w:rsid w:val="00D3012D"/>
    <w:rsid w:val="00D52852"/>
    <w:rsid w:val="00D7185B"/>
    <w:rsid w:val="00D832E2"/>
    <w:rsid w:val="00DA2F9E"/>
    <w:rsid w:val="00DD684E"/>
    <w:rsid w:val="00DE6F5F"/>
    <w:rsid w:val="00DF2FF1"/>
    <w:rsid w:val="00DF5A7B"/>
    <w:rsid w:val="00E400D9"/>
    <w:rsid w:val="00E4143D"/>
    <w:rsid w:val="00E44A2F"/>
    <w:rsid w:val="00E874CD"/>
    <w:rsid w:val="00E97181"/>
    <w:rsid w:val="00EA157D"/>
    <w:rsid w:val="00EA2602"/>
    <w:rsid w:val="00EA3673"/>
    <w:rsid w:val="00EA7A60"/>
    <w:rsid w:val="00ED4ABB"/>
    <w:rsid w:val="00EE0582"/>
    <w:rsid w:val="00F24366"/>
    <w:rsid w:val="00F3299A"/>
    <w:rsid w:val="00F34718"/>
    <w:rsid w:val="00F355EA"/>
    <w:rsid w:val="00F363DC"/>
    <w:rsid w:val="00F43D35"/>
    <w:rsid w:val="00F446AA"/>
    <w:rsid w:val="00F448F7"/>
    <w:rsid w:val="00F629D0"/>
    <w:rsid w:val="00F64F9F"/>
    <w:rsid w:val="00F83648"/>
    <w:rsid w:val="00F84C18"/>
    <w:rsid w:val="00F8570F"/>
    <w:rsid w:val="00FC7C3F"/>
    <w:rsid w:val="00FD6F11"/>
    <w:rsid w:val="00FE52ED"/>
    <w:rsid w:val="00FE5EF8"/>
    <w:rsid w:val="00FF312D"/>
    <w:rsid w:val="00FF5EFB"/>
    <w:rsid w:val="03C8BC65"/>
    <w:rsid w:val="06AEDD9A"/>
    <w:rsid w:val="07405774"/>
    <w:rsid w:val="096449FE"/>
    <w:rsid w:val="1BF43777"/>
    <w:rsid w:val="2426F5DC"/>
    <w:rsid w:val="24462C33"/>
    <w:rsid w:val="3128D62F"/>
    <w:rsid w:val="4C6B6807"/>
    <w:rsid w:val="54AE828D"/>
    <w:rsid w:val="593D0484"/>
    <w:rsid w:val="598A029F"/>
    <w:rsid w:val="60547196"/>
    <w:rsid w:val="76EA84C0"/>
    <w:rsid w:val="7A0E8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5CF22"/>
  <w15:chartTrackingRefBased/>
  <w15:docId w15:val="{9BB769B9-1A96-4676-A55B-850C1ADBB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BF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5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E25"/>
  </w:style>
  <w:style w:type="paragraph" w:styleId="Footer">
    <w:name w:val="footer"/>
    <w:basedOn w:val="Normal"/>
    <w:link w:val="FooterChar"/>
    <w:uiPriority w:val="99"/>
    <w:unhideWhenUsed/>
    <w:rsid w:val="003E5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E25"/>
  </w:style>
  <w:style w:type="character" w:styleId="Hyperlink">
    <w:name w:val="Hyperlink"/>
    <w:basedOn w:val="DefaultParagraphFont"/>
    <w:uiPriority w:val="99"/>
    <w:unhideWhenUsed/>
    <w:rsid w:val="000565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52D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FE5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74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0076q8\Documents\Custom%20Office%20Templates\DCIS%20Letterhead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b3149-77f4-42e7-ac81-8a99548071cb" xsi:nil="true"/>
    <lcf76f155ced4ddcb4097134ff3c332f xmlns="536455d1-6168-41e5-9622-0f388c9350a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D2E34A6C386343A678EE6CEF31A8B8" ma:contentTypeVersion="11" ma:contentTypeDescription="Create a new document." ma:contentTypeScope="" ma:versionID="e8dad9f02a08b50f97038ce14214d841">
  <xsd:schema xmlns:xsd="http://www.w3.org/2001/XMLSchema" xmlns:xs="http://www.w3.org/2001/XMLSchema" xmlns:p="http://schemas.microsoft.com/office/2006/metadata/properties" xmlns:ns2="536455d1-6168-41e5-9622-0f388c9350a7" xmlns:ns3="82eb3149-77f4-42e7-ac81-8a99548071cb" targetNamespace="http://schemas.microsoft.com/office/2006/metadata/properties" ma:root="true" ma:fieldsID="075951d22a2443277d7bbfed843e9f52" ns2:_="" ns3:_="">
    <xsd:import namespace="536455d1-6168-41e5-9622-0f388c9350a7"/>
    <xsd:import namespace="82eb3149-77f4-42e7-ac81-8a9954807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455d1-6168-41e5-9622-0f388c935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b3149-77f4-42e7-ac81-8a99548071c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b44dd6b-5f29-47eb-8f9e-d219c25ca4e4}" ma:internalName="TaxCatchAll" ma:showField="CatchAllData" ma:web="82eb3149-77f4-42e7-ac81-8a9954807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46672-5E27-4F84-862F-70C89ED70F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EF731-3639-4DF8-A5DF-DB8099E90DF6}">
  <ds:schemaRefs>
    <ds:schemaRef ds:uri="http://schemas.microsoft.com/office/2006/metadata/properties"/>
    <ds:schemaRef ds:uri="http://schemas.microsoft.com/office/infopath/2007/PartnerControls"/>
    <ds:schemaRef ds:uri="82eb3149-77f4-42e7-ac81-8a99548071cb"/>
    <ds:schemaRef ds:uri="536455d1-6168-41e5-9622-0f388c9350a7"/>
  </ds:schemaRefs>
</ds:datastoreItem>
</file>

<file path=customXml/itemProps3.xml><?xml version="1.0" encoding="utf-8"?>
<ds:datastoreItem xmlns:ds="http://schemas.openxmlformats.org/officeDocument/2006/customXml" ds:itemID="{9F5EC4E4-85D4-4527-AB03-6BA2EEC91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6455d1-6168-41e5-9622-0f388c9350a7"/>
    <ds:schemaRef ds:uri="82eb3149-77f4-42e7-ac81-8a9954807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462BCE-F567-4FF0-84E0-8E807902F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C:\Users\f0076q8\Documents\Custom Office Templates\DCIS Letterhead Template.dotm</Template>
  <TotalTime>28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G. Shaw</dc:creator>
  <cp:keywords/>
  <dc:description/>
  <cp:lastModifiedBy>Laura E. Pickrell</cp:lastModifiedBy>
  <cp:revision>37</cp:revision>
  <cp:lastPrinted>2025-11-05T00:24:00Z</cp:lastPrinted>
  <dcterms:created xsi:type="dcterms:W3CDTF">2026-04-17T16:01:00Z</dcterms:created>
  <dcterms:modified xsi:type="dcterms:W3CDTF">2026-09-16T18:26:00Z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0x0101002CD2E34A6C386343A678EE6CEF31A8B8</vt:lpwstr>
  </property>
  <property fmtid="{D5CDD505-2E9C-101B-9397-08002B2CF9AE}" pid="3" name="MediaServiceImageTags">
    <vt:lpwstr/>
  </property>
  <property fmtid="{D5CDD505-2E9C-101B-9397-08002B2CF9AE}" pid="4" name="GrammarlyDocumentId">
    <vt:lpwstr>71a8ab72-743a-467b-b3ca-31715da194be</vt:lpwstr>
  </property>
</Properties>
</file>